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2433E2" w14:textId="2A07D5B3" w:rsidR="00D75752" w:rsidRPr="0064199C" w:rsidRDefault="00A02669" w:rsidP="00DF1AB2">
      <w:pPr>
        <w:framePr w:w="4820" w:h="2427" w:hRule="exact" w:hSpace="181" w:wrap="notBeside" w:vAnchor="text" w:hAnchor="page" w:x="1425" w:y="374" w:anchorLock="1"/>
        <w:rPr>
          <w:rFonts w:asciiTheme="minorHAnsi" w:hAnsiTheme="minorHAnsi" w:cstheme="minorHAnsi"/>
          <w:bCs/>
        </w:rPr>
      </w:pPr>
      <w:r>
        <w:rPr>
          <w:rFonts w:asciiTheme="minorHAnsi" w:hAnsiTheme="minorHAnsi" w:cstheme="minorHAnsi"/>
          <w:bCs/>
        </w:rPr>
        <w:t>Anschrift</w:t>
      </w:r>
    </w:p>
    <w:p w14:paraId="64FBDA29" w14:textId="77777777" w:rsidR="00874ABA" w:rsidRPr="003E0A54" w:rsidRDefault="00874ABA" w:rsidP="00874ABA">
      <w:pPr>
        <w:pStyle w:val="Listenabsatz"/>
        <w:jc w:val="both"/>
        <w:rPr>
          <w:rFonts w:cstheme="minorHAnsi"/>
          <w:sz w:val="20"/>
          <w:szCs w:val="20"/>
        </w:rPr>
      </w:pPr>
    </w:p>
    <w:p w14:paraId="01C22997" w14:textId="77777777" w:rsidR="00517AF2" w:rsidRDefault="00517AF2" w:rsidP="00517AF2">
      <w:pPr>
        <w:rPr>
          <w:rFonts w:asciiTheme="minorHAnsi" w:hAnsiTheme="minorHAnsi" w:cstheme="minorHAnsi"/>
          <w:bCs/>
        </w:rPr>
      </w:pPr>
      <w:bookmarkStart w:id="0" w:name="_Toc40685449"/>
    </w:p>
    <w:p w14:paraId="07BC30EF" w14:textId="77777777" w:rsidR="00517AF2" w:rsidRDefault="00517AF2" w:rsidP="00517AF2">
      <w:pPr>
        <w:rPr>
          <w:rFonts w:asciiTheme="minorHAnsi" w:hAnsiTheme="minorHAnsi" w:cstheme="minorHAnsi"/>
          <w:bCs/>
        </w:rPr>
      </w:pPr>
    </w:p>
    <w:p w14:paraId="2C786681" w14:textId="3406F8AF" w:rsidR="004951E3" w:rsidRDefault="00A02669" w:rsidP="00517AF2">
      <w:pPr>
        <w:rPr>
          <w:rFonts w:asciiTheme="minorHAnsi" w:hAnsiTheme="minorHAnsi" w:cstheme="minorHAnsi"/>
          <w:bCs/>
        </w:rPr>
      </w:pPr>
      <w:r w:rsidRPr="00517AF2">
        <w:rPr>
          <w:rFonts w:asciiTheme="minorHAnsi" w:hAnsiTheme="minorHAnsi" w:cstheme="minorHAnsi"/>
          <w:bCs/>
        </w:rPr>
        <w:t>Text</w:t>
      </w:r>
      <w:bookmarkEnd w:id="0"/>
    </w:p>
    <w:p w14:paraId="4B18FA09" w14:textId="77777777" w:rsidR="00517AF2" w:rsidRDefault="00517AF2" w:rsidP="00517AF2">
      <w:pPr>
        <w:rPr>
          <w:rFonts w:asciiTheme="minorHAnsi" w:hAnsiTheme="minorHAnsi" w:cstheme="minorHAnsi"/>
          <w:bCs/>
        </w:rPr>
      </w:pPr>
    </w:p>
    <w:p w14:paraId="10505D28" w14:textId="77777777" w:rsidR="00517AF2" w:rsidRDefault="00517AF2" w:rsidP="00517AF2">
      <w:pPr>
        <w:rPr>
          <w:rFonts w:asciiTheme="minorHAnsi" w:hAnsiTheme="minorHAnsi" w:cstheme="minorHAnsi"/>
          <w:bCs/>
        </w:rPr>
      </w:pPr>
    </w:p>
    <w:p w14:paraId="295CC251" w14:textId="77777777" w:rsidR="00517AF2" w:rsidRDefault="00517AF2" w:rsidP="00517AF2">
      <w:pPr>
        <w:rPr>
          <w:rFonts w:asciiTheme="minorHAnsi" w:hAnsiTheme="minorHAnsi" w:cstheme="minorHAnsi"/>
          <w:bCs/>
        </w:rPr>
      </w:pPr>
    </w:p>
    <w:p w14:paraId="5906FD0F" w14:textId="77777777" w:rsidR="00517AF2" w:rsidRDefault="00517AF2" w:rsidP="00517AF2">
      <w:pPr>
        <w:rPr>
          <w:rFonts w:asciiTheme="minorHAnsi" w:hAnsiTheme="minorHAnsi" w:cstheme="minorHAnsi"/>
          <w:bCs/>
        </w:rPr>
      </w:pPr>
    </w:p>
    <w:p w14:paraId="0152EE41" w14:textId="77777777" w:rsidR="00517AF2" w:rsidRDefault="00517AF2" w:rsidP="00517AF2">
      <w:pPr>
        <w:rPr>
          <w:rFonts w:asciiTheme="minorHAnsi" w:hAnsiTheme="minorHAnsi" w:cstheme="minorHAnsi"/>
          <w:bCs/>
        </w:rPr>
      </w:pPr>
    </w:p>
    <w:p w14:paraId="1D8826C1" w14:textId="77777777" w:rsidR="00517AF2" w:rsidRDefault="00517AF2" w:rsidP="00517AF2">
      <w:pPr>
        <w:rPr>
          <w:rFonts w:asciiTheme="minorHAnsi" w:hAnsiTheme="minorHAnsi" w:cstheme="minorHAnsi"/>
          <w:bCs/>
        </w:rPr>
      </w:pPr>
    </w:p>
    <w:p w14:paraId="372E903E" w14:textId="77777777" w:rsidR="00517AF2" w:rsidRDefault="00517AF2" w:rsidP="00517AF2">
      <w:pPr>
        <w:rPr>
          <w:rFonts w:asciiTheme="minorHAnsi" w:hAnsiTheme="minorHAnsi" w:cstheme="minorHAnsi"/>
          <w:bCs/>
        </w:rPr>
      </w:pPr>
    </w:p>
    <w:p w14:paraId="5B777255" w14:textId="77777777" w:rsidR="00517AF2" w:rsidRDefault="00517AF2" w:rsidP="00517AF2">
      <w:pPr>
        <w:rPr>
          <w:rFonts w:asciiTheme="minorHAnsi" w:hAnsiTheme="minorHAnsi" w:cstheme="minorHAnsi"/>
          <w:bCs/>
        </w:rPr>
      </w:pPr>
    </w:p>
    <w:p w14:paraId="4F2E730E" w14:textId="77777777" w:rsidR="00517AF2" w:rsidRDefault="00517AF2" w:rsidP="00517AF2">
      <w:pPr>
        <w:rPr>
          <w:rFonts w:asciiTheme="minorHAnsi" w:hAnsiTheme="minorHAnsi" w:cstheme="minorHAnsi"/>
          <w:bCs/>
        </w:rPr>
      </w:pPr>
    </w:p>
    <w:p w14:paraId="6DB54A91" w14:textId="77777777" w:rsidR="00517AF2" w:rsidRDefault="00517AF2" w:rsidP="00517AF2">
      <w:pPr>
        <w:rPr>
          <w:rFonts w:asciiTheme="minorHAnsi" w:hAnsiTheme="minorHAnsi" w:cstheme="minorHAnsi"/>
          <w:bCs/>
        </w:rPr>
      </w:pPr>
    </w:p>
    <w:p w14:paraId="4B0307DE" w14:textId="77777777" w:rsidR="00517AF2" w:rsidRDefault="00517AF2" w:rsidP="00517AF2">
      <w:pPr>
        <w:rPr>
          <w:rFonts w:asciiTheme="minorHAnsi" w:hAnsiTheme="minorHAnsi" w:cstheme="minorHAnsi"/>
          <w:bCs/>
        </w:rPr>
      </w:pPr>
    </w:p>
    <w:p w14:paraId="2EAC08E7" w14:textId="77777777" w:rsidR="00517AF2" w:rsidRDefault="00517AF2" w:rsidP="00517AF2">
      <w:pPr>
        <w:rPr>
          <w:rFonts w:asciiTheme="minorHAnsi" w:hAnsiTheme="minorHAnsi" w:cstheme="minorHAnsi"/>
          <w:bCs/>
        </w:rPr>
      </w:pPr>
    </w:p>
    <w:p w14:paraId="22607171" w14:textId="77777777" w:rsidR="00517AF2" w:rsidRDefault="00517AF2" w:rsidP="00517AF2">
      <w:pPr>
        <w:rPr>
          <w:rFonts w:asciiTheme="minorHAnsi" w:hAnsiTheme="minorHAnsi" w:cstheme="minorHAnsi"/>
          <w:bCs/>
        </w:rPr>
      </w:pPr>
    </w:p>
    <w:p w14:paraId="5BC03815" w14:textId="77777777" w:rsidR="00517AF2" w:rsidRDefault="00517AF2" w:rsidP="00517AF2">
      <w:pPr>
        <w:rPr>
          <w:rFonts w:asciiTheme="minorHAnsi" w:hAnsiTheme="minorHAnsi" w:cstheme="minorHAnsi"/>
          <w:bCs/>
        </w:rPr>
      </w:pPr>
    </w:p>
    <w:p w14:paraId="0EC99D34" w14:textId="77777777" w:rsidR="00517AF2" w:rsidRDefault="00517AF2" w:rsidP="00517AF2">
      <w:pPr>
        <w:rPr>
          <w:rFonts w:asciiTheme="minorHAnsi" w:hAnsiTheme="minorHAnsi" w:cstheme="minorHAnsi"/>
          <w:bCs/>
        </w:rPr>
      </w:pPr>
    </w:p>
    <w:p w14:paraId="15B7E457" w14:textId="77777777" w:rsidR="00517AF2" w:rsidRDefault="00517AF2" w:rsidP="00517AF2">
      <w:pPr>
        <w:rPr>
          <w:rFonts w:asciiTheme="minorHAnsi" w:hAnsiTheme="minorHAnsi" w:cstheme="minorHAnsi"/>
          <w:bCs/>
        </w:rPr>
      </w:pPr>
    </w:p>
    <w:p w14:paraId="31EE6726" w14:textId="77777777" w:rsidR="00517AF2" w:rsidRDefault="00517AF2" w:rsidP="00517AF2">
      <w:pPr>
        <w:rPr>
          <w:rFonts w:asciiTheme="minorHAnsi" w:hAnsiTheme="minorHAnsi" w:cstheme="minorHAnsi"/>
          <w:bCs/>
        </w:rPr>
      </w:pPr>
    </w:p>
    <w:p w14:paraId="3D03948D" w14:textId="77777777" w:rsidR="00517AF2" w:rsidRDefault="00517AF2" w:rsidP="00517AF2">
      <w:pPr>
        <w:rPr>
          <w:rFonts w:asciiTheme="minorHAnsi" w:hAnsiTheme="minorHAnsi" w:cstheme="minorHAnsi"/>
          <w:bCs/>
        </w:rPr>
      </w:pPr>
    </w:p>
    <w:p w14:paraId="77BCF180" w14:textId="77777777" w:rsidR="00517AF2" w:rsidRDefault="00517AF2" w:rsidP="00517AF2">
      <w:pPr>
        <w:rPr>
          <w:rFonts w:asciiTheme="minorHAnsi" w:hAnsiTheme="minorHAnsi" w:cstheme="minorHAnsi"/>
          <w:bCs/>
        </w:rPr>
      </w:pPr>
    </w:p>
    <w:p w14:paraId="0D93B2E6" w14:textId="77777777" w:rsidR="00517AF2" w:rsidRDefault="00517AF2" w:rsidP="00517AF2">
      <w:pPr>
        <w:rPr>
          <w:rFonts w:asciiTheme="minorHAnsi" w:hAnsiTheme="minorHAnsi" w:cstheme="minorHAnsi"/>
          <w:bCs/>
        </w:rPr>
      </w:pPr>
    </w:p>
    <w:p w14:paraId="7DD67B5C" w14:textId="77777777" w:rsidR="00517AF2" w:rsidRDefault="00517AF2" w:rsidP="00517AF2">
      <w:pPr>
        <w:rPr>
          <w:rFonts w:asciiTheme="minorHAnsi" w:hAnsiTheme="minorHAnsi" w:cstheme="minorHAnsi"/>
          <w:bCs/>
        </w:rPr>
      </w:pPr>
    </w:p>
    <w:p w14:paraId="561144B8" w14:textId="77777777" w:rsidR="00517AF2" w:rsidRDefault="00517AF2" w:rsidP="00517AF2">
      <w:pPr>
        <w:rPr>
          <w:rFonts w:asciiTheme="minorHAnsi" w:hAnsiTheme="minorHAnsi" w:cstheme="minorHAnsi"/>
          <w:bCs/>
        </w:rPr>
      </w:pPr>
    </w:p>
    <w:p w14:paraId="0A3E6D1E" w14:textId="77777777" w:rsidR="00517AF2" w:rsidRDefault="00517AF2" w:rsidP="00517AF2">
      <w:pPr>
        <w:rPr>
          <w:rFonts w:asciiTheme="minorHAnsi" w:hAnsiTheme="minorHAnsi" w:cstheme="minorHAnsi"/>
          <w:bCs/>
        </w:rPr>
      </w:pPr>
    </w:p>
    <w:p w14:paraId="72097621" w14:textId="77777777" w:rsidR="00517AF2" w:rsidRDefault="00517AF2" w:rsidP="00517AF2">
      <w:pPr>
        <w:rPr>
          <w:rFonts w:asciiTheme="minorHAnsi" w:hAnsiTheme="minorHAnsi" w:cstheme="minorHAnsi"/>
          <w:bCs/>
        </w:rPr>
      </w:pPr>
    </w:p>
    <w:p w14:paraId="2AD9F07F" w14:textId="77777777" w:rsidR="00517AF2" w:rsidRDefault="00517AF2" w:rsidP="00517AF2">
      <w:pPr>
        <w:rPr>
          <w:rFonts w:asciiTheme="minorHAnsi" w:hAnsiTheme="minorHAnsi" w:cstheme="minorHAnsi"/>
          <w:bCs/>
        </w:rPr>
      </w:pPr>
    </w:p>
    <w:p w14:paraId="4A7ACC83" w14:textId="77777777" w:rsidR="00517AF2" w:rsidRDefault="00517AF2" w:rsidP="00517AF2">
      <w:pPr>
        <w:rPr>
          <w:rFonts w:asciiTheme="minorHAnsi" w:hAnsiTheme="minorHAnsi" w:cstheme="minorHAnsi"/>
          <w:bCs/>
        </w:rPr>
      </w:pPr>
    </w:p>
    <w:p w14:paraId="1FD32165" w14:textId="77777777" w:rsidR="00517AF2" w:rsidRDefault="00517AF2" w:rsidP="00517AF2">
      <w:pPr>
        <w:rPr>
          <w:rFonts w:asciiTheme="minorHAnsi" w:hAnsiTheme="minorHAnsi" w:cstheme="minorHAnsi"/>
          <w:bCs/>
        </w:rPr>
      </w:pPr>
    </w:p>
    <w:p w14:paraId="10EDAC1B" w14:textId="77777777" w:rsidR="00517AF2" w:rsidRDefault="00517AF2" w:rsidP="00517AF2">
      <w:pPr>
        <w:rPr>
          <w:rFonts w:asciiTheme="minorHAnsi" w:hAnsiTheme="minorHAnsi" w:cstheme="minorHAnsi"/>
          <w:bCs/>
        </w:rPr>
      </w:pPr>
    </w:p>
    <w:p w14:paraId="05F3A79C" w14:textId="77777777" w:rsidR="00517AF2" w:rsidRDefault="00517AF2" w:rsidP="00517AF2">
      <w:pPr>
        <w:rPr>
          <w:rFonts w:asciiTheme="minorHAnsi" w:hAnsiTheme="minorHAnsi" w:cstheme="minorHAnsi"/>
          <w:bCs/>
        </w:rPr>
      </w:pPr>
    </w:p>
    <w:p w14:paraId="77EA5B8E" w14:textId="77777777" w:rsidR="00517AF2" w:rsidRDefault="00517AF2" w:rsidP="00517AF2">
      <w:pPr>
        <w:rPr>
          <w:rFonts w:asciiTheme="minorHAnsi" w:hAnsiTheme="minorHAnsi" w:cstheme="minorHAnsi"/>
          <w:bCs/>
        </w:rPr>
      </w:pPr>
    </w:p>
    <w:p w14:paraId="1B79763D" w14:textId="4899E59C" w:rsidR="00517AF2" w:rsidRPr="00FF7FA1" w:rsidRDefault="00517AF2" w:rsidP="00517AF2">
      <w:r>
        <w:rPr>
          <w:rFonts w:asciiTheme="minorHAnsi" w:hAnsiTheme="minorHAnsi" w:cstheme="minorHAnsi"/>
          <w:bCs/>
        </w:rPr>
        <w:lastRenderedPageBreak/>
        <w:t>Text</w:t>
      </w:r>
    </w:p>
    <w:sectPr w:rsidR="00517AF2" w:rsidRPr="00FF7FA1" w:rsidSect="003F4E39">
      <w:headerReference w:type="even" r:id="rId11"/>
      <w:headerReference w:type="default" r:id="rId12"/>
      <w:footerReference w:type="default" r:id="rId13"/>
      <w:headerReference w:type="first" r:id="rId14"/>
      <w:pgSz w:w="11906" w:h="16838"/>
      <w:pgMar w:top="2552" w:right="1985" w:bottom="1985"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9F60764" w14:textId="77777777" w:rsidR="0001381D" w:rsidRDefault="0001381D">
      <w:r>
        <w:separator/>
      </w:r>
    </w:p>
  </w:endnote>
  <w:endnote w:type="continuationSeparator" w:id="0">
    <w:p w14:paraId="02229921" w14:textId="77777777" w:rsidR="0001381D" w:rsidRDefault="0001381D">
      <w:r>
        <w:continuationSeparator/>
      </w:r>
    </w:p>
  </w:endnote>
  <w:endnote w:type="continuationNotice" w:id="1">
    <w:p w14:paraId="6BF15240" w14:textId="77777777" w:rsidR="0001381D" w:rsidRDefault="0001381D">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2013B8" w14:textId="77777777" w:rsidR="004951E3" w:rsidRDefault="004951E3" w:rsidP="004951E3">
    <w:pPr>
      <w:pStyle w:val="Fuzeile"/>
    </w:pPr>
    <w:r>
      <w:t xml:space="preserve">Seite </w:t>
    </w:r>
    <w:r>
      <w:fldChar w:fldCharType="begin"/>
    </w:r>
    <w:r>
      <w:instrText xml:space="preserve"> </w:instrText>
    </w:r>
    <w:r w:rsidR="00F10621">
      <w:instrText>PAGE</w:instrText>
    </w:r>
    <w:r>
      <w:instrText xml:space="preserve"> </w:instrText>
    </w:r>
    <w:r>
      <w:fldChar w:fldCharType="separate"/>
    </w:r>
    <w:r w:rsidR="0016505D">
      <w:rPr>
        <w:noProof/>
      </w:rPr>
      <w:t>2</w:t>
    </w:r>
    <w:r>
      <w:fldChar w:fldCharType="end"/>
    </w:r>
    <w:r>
      <w:t xml:space="preserve"> von </w:t>
    </w:r>
    <w:r>
      <w:fldChar w:fldCharType="begin"/>
    </w:r>
    <w:r>
      <w:instrText xml:space="preserve"> </w:instrText>
    </w:r>
    <w:r w:rsidR="00F10621">
      <w:instrText>NUMPAGES</w:instrText>
    </w:r>
    <w:r>
      <w:instrText xml:space="preserve"> </w:instrText>
    </w:r>
    <w:r>
      <w:fldChar w:fldCharType="separate"/>
    </w:r>
    <w:r w:rsidR="0016505D">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901E218" w14:textId="77777777" w:rsidR="0001381D" w:rsidRDefault="0001381D">
      <w:r>
        <w:separator/>
      </w:r>
    </w:p>
  </w:footnote>
  <w:footnote w:type="continuationSeparator" w:id="0">
    <w:p w14:paraId="06F3CF46" w14:textId="77777777" w:rsidR="0001381D" w:rsidRDefault="0001381D">
      <w:r>
        <w:continuationSeparator/>
      </w:r>
    </w:p>
  </w:footnote>
  <w:footnote w:type="continuationNotice" w:id="1">
    <w:p w14:paraId="47C9264D" w14:textId="77777777" w:rsidR="0001381D" w:rsidRDefault="0001381D">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4F45E8" w14:textId="7684C07A" w:rsidR="00294BF2" w:rsidRDefault="00275FC5">
    <w:pPr>
      <w:pStyle w:val="Kopfzeile"/>
    </w:pPr>
    <w:r>
      <w:rPr>
        <w:noProof/>
      </w:rPr>
      <w:drawing>
        <wp:anchor distT="0" distB="0" distL="114300" distR="114300" simplePos="0" relativeHeight="251658245" behindDoc="1" locked="0" layoutInCell="1" allowOverlap="1" wp14:anchorId="50750473" wp14:editId="16C3F46D">
          <wp:simplePos x="0" y="0"/>
          <wp:positionH relativeFrom="margin">
            <wp:align>center</wp:align>
          </wp:positionH>
          <wp:positionV relativeFrom="margin">
            <wp:align>center</wp:align>
          </wp:positionV>
          <wp:extent cx="7560310" cy="10692130"/>
          <wp:effectExtent l="0" t="0" r="0" b="0"/>
          <wp:wrapNone/>
          <wp:docPr id="923443174" name="Grafik 923443174" descr="181126_VAN_Briefbogen_rz_word-Template_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181126_VAN_Briefbogen_rz_word-Template_s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2" behindDoc="1" locked="0" layoutInCell="1" allowOverlap="1" wp14:anchorId="34388007" wp14:editId="559BDF80">
          <wp:simplePos x="0" y="0"/>
          <wp:positionH relativeFrom="margin">
            <wp:align>center</wp:align>
          </wp:positionH>
          <wp:positionV relativeFrom="margin">
            <wp:align>center</wp:align>
          </wp:positionV>
          <wp:extent cx="7560310" cy="10692130"/>
          <wp:effectExtent l="0" t="0" r="0" b="0"/>
          <wp:wrapNone/>
          <wp:docPr id="17492067" name="Grafik 17492067" descr="181127_VAN_Briefbogen_rz_word-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181127_VAN_Briefbogen_rz_word-Templat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1" behindDoc="1" locked="0" layoutInCell="1" allowOverlap="1" wp14:anchorId="7694549F" wp14:editId="755C0607">
          <wp:simplePos x="0" y="0"/>
          <wp:positionH relativeFrom="margin">
            <wp:align>center</wp:align>
          </wp:positionH>
          <wp:positionV relativeFrom="margin">
            <wp:align>center</wp:align>
          </wp:positionV>
          <wp:extent cx="7560310" cy="10692130"/>
          <wp:effectExtent l="0" t="0" r="0" b="0"/>
          <wp:wrapNone/>
          <wp:docPr id="2060267578" name="Grafik 2060267578" descr="181127_VAN_Briefbogen_rz_word-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181127_VAN_Briefbogen_rz_word-Template"/>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pic:spPr>
              </pic:pic>
            </a:graphicData>
          </a:graphic>
          <wp14:sizeRelH relativeFrom="page">
            <wp14:pctWidth>0</wp14:pctWidth>
          </wp14:sizeRelH>
          <wp14:sizeRelV relativeFrom="page">
            <wp14:pctHeight>0</wp14:pctHeight>
          </wp14:sizeRelV>
        </wp:anchor>
      </w:drawing>
    </w:r>
    <w:r w:rsidR="0001381D">
      <w:rPr>
        <w:noProof/>
      </w:rPr>
      <w:pict w14:anchorId="337F4DE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7" type="#_x0000_t75" alt="" style="position:absolute;margin-left:0;margin-top:0;width:595.3pt;height:841.9pt;z-index:-251658240;mso-wrap-edited:f;mso-width-percent:0;mso-height-percent:0;mso-position-horizontal:center;mso-position-horizontal-relative:margin;mso-position-vertical:center;mso-position-vertical-relative:margin;mso-width-percent:0;mso-height-percent:0" wrapcoords="15153 808 14989 866 14826 1019 14826 1212 15044 1423 15153 1423 14962 1558 14935 1731 10827 2039 10800 3270 2530 3501 2530 3654 8977 3885 10800 3885 10800 7578 -27 7655 10800 7886 10800 10656 -27 10771 10800 10963 10800 19580 2557 19677 2530 19888 3727 19888 2530 20100 2530 20927 6774 21119 9521 21177 10746 21177 11997 21177 14745 21177 16186 21158 16703 21119 17710 20927 17683 20811 19805 20734 19723 20542 20158 20484 20131 20100 16866 20042 5278 19888 6257 19888 8134 19792 10773 19580 10773 3885 8814 3578 10773 3270 10800 2039 11507 2039 18118 1770 18227 1731 18635 1481 20049 1423 20185 1404 20049 1116 20131 923 19424 866 15561 808 15153 808">
          <v:imagedata r:id="rId4" o:title="181126_VAN_Briefbogen_rz_word-Template"/>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2978B2" w14:textId="77777777" w:rsidR="001B6D34" w:rsidRDefault="0001381D">
    <w:pPr>
      <w:pStyle w:val="Kopfzeile"/>
    </w:pPr>
    <w:r>
      <w:rPr>
        <w:noProof/>
      </w:rPr>
      <w:pict w14:anchorId="35DD41C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6" type="#_x0000_t75" alt="" style="position:absolute;margin-left:-70.9pt;margin-top:-127.6pt;width:595.3pt;height:841.9pt;z-index:-251658236;mso-wrap-edited:f;mso-width-percent:0;mso-height-percent:0;mso-position-horizontal-relative:margin;mso-position-vertical-relative:margin;mso-width-percent:0;mso-height-percent:0" wrapcoords="15153 808 14989 866 14826 1019 14826 1212 15044 1423 15153 1423 14962 1558 14935 1731 10827 2039 10800 7578 -27 7655 10800 7886 10800 10656 490 10790 -27 10790 544 10790 54 10790 109 10771 10773 10656 10800 2039 11507 2039 18118 1770 18227 1731 18635 1481 20049 1423 20185 1404 20049 1116 20131 923 19424 866 15561 808 15153 808">
          <v:imagedata r:id="rId1" o:title="181126_VAN_Briefbogen_rz_word-Template_s2"/>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2AAED4" w14:textId="77777777" w:rsidR="004951E3" w:rsidRPr="00294BF2" w:rsidRDefault="0001381D" w:rsidP="00294BF2">
    <w:pPr>
      <w:pStyle w:val="Kopfzeile"/>
    </w:pPr>
    <w:r>
      <w:rPr>
        <w:noProof/>
      </w:rPr>
      <w:pict w14:anchorId="04326B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25" type="#_x0000_t75" alt="" style="position:absolute;margin-left:-70.9pt;margin-top:-127.6pt;width:595.3pt;height:841.9pt;z-index:-251658237;mso-wrap-edited:f;mso-width-percent:0;mso-height-percent:0;mso-position-horizontal-relative:margin;mso-position-vertical-relative:margin;mso-width-percent:0;mso-height-percent:0" wrapcoords="15153 808 14989 866 14826 1019 14826 1212 15044 1423 15153 1423 14962 1558 14935 1731 10827 2039 10800 3270 2530 3501 2530 3654 8977 3885 10800 3885 10800 7578 -27 7655 10800 7886 10800 10656 -27 10771 10800 10963 10800 19580 2557 19677 2530 19888 3727 19888 2530 20100 2530 20465 2775 20542 2503 20542 2530 21158 3101 21177 3700 21177 11045 21177 14935 21177 16322 21158 16866 21119 17846 20927 17819 20811 19805 20734 19723 20542 20158 20484 20131 20100 16866 20042 5278 19888 6257 19888 8134 19792 10773 19580 10773 3885 8841 3578 10773 3270 10800 2039 11507 2039 18118 1770 18227 1731 18635 1481 20049 1423 20185 1404 20049 1116 20131 923 19424 866 15561 808 15153 808">
          <v:imagedata r:id="rId1" o:title="181127_VAN_Briefbogen_rz_word-Template"/>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25E0643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F9362492"/>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1D5CCA48"/>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6A2E3EE"/>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5B74D49C"/>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8AE84906"/>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C61C9A8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4B90668A"/>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BF70A07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A184EBE2"/>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79B2175A"/>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3A9F272E"/>
    <w:multiLevelType w:val="hybridMultilevel"/>
    <w:tmpl w:val="FFFFFFFF"/>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61413B8F"/>
    <w:multiLevelType w:val="hybridMultilevel"/>
    <w:tmpl w:val="FFFFFFFF"/>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394088467">
    <w:abstractNumId w:val="10"/>
  </w:num>
  <w:num w:numId="2" w16cid:durableId="1278412454">
    <w:abstractNumId w:val="8"/>
  </w:num>
  <w:num w:numId="3" w16cid:durableId="1062292833">
    <w:abstractNumId w:val="7"/>
  </w:num>
  <w:num w:numId="4" w16cid:durableId="580026236">
    <w:abstractNumId w:val="6"/>
  </w:num>
  <w:num w:numId="5" w16cid:durableId="2015763593">
    <w:abstractNumId w:val="5"/>
  </w:num>
  <w:num w:numId="6" w16cid:durableId="86080766">
    <w:abstractNumId w:val="9"/>
  </w:num>
  <w:num w:numId="7" w16cid:durableId="979189362">
    <w:abstractNumId w:val="4"/>
  </w:num>
  <w:num w:numId="8" w16cid:durableId="1320187452">
    <w:abstractNumId w:val="3"/>
  </w:num>
  <w:num w:numId="9" w16cid:durableId="2079089196">
    <w:abstractNumId w:val="2"/>
  </w:num>
  <w:num w:numId="10" w16cid:durableId="91902258">
    <w:abstractNumId w:val="1"/>
  </w:num>
  <w:num w:numId="11" w16cid:durableId="371661555">
    <w:abstractNumId w:val="0"/>
  </w:num>
  <w:num w:numId="12" w16cid:durableId="1934820201">
    <w:abstractNumId w:val="11"/>
  </w:num>
  <w:num w:numId="13" w16cid:durableId="22048124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2D5D"/>
    <w:rsid w:val="00012E69"/>
    <w:rsid w:val="0001381D"/>
    <w:rsid w:val="000164B4"/>
    <w:rsid w:val="0002052A"/>
    <w:rsid w:val="00021B17"/>
    <w:rsid w:val="000377BA"/>
    <w:rsid w:val="00040FB5"/>
    <w:rsid w:val="00042AC9"/>
    <w:rsid w:val="00042BF3"/>
    <w:rsid w:val="00051BB4"/>
    <w:rsid w:val="00054FE1"/>
    <w:rsid w:val="00060C5E"/>
    <w:rsid w:val="00061237"/>
    <w:rsid w:val="000633E3"/>
    <w:rsid w:val="000669F2"/>
    <w:rsid w:val="000673FE"/>
    <w:rsid w:val="0006749B"/>
    <w:rsid w:val="0007011A"/>
    <w:rsid w:val="000707CC"/>
    <w:rsid w:val="00071968"/>
    <w:rsid w:val="00074C87"/>
    <w:rsid w:val="00085903"/>
    <w:rsid w:val="000A26D7"/>
    <w:rsid w:val="000A5A2F"/>
    <w:rsid w:val="000A619C"/>
    <w:rsid w:val="000A6603"/>
    <w:rsid w:val="000A7C15"/>
    <w:rsid w:val="000B0B20"/>
    <w:rsid w:val="000B11AA"/>
    <w:rsid w:val="000B1686"/>
    <w:rsid w:val="000B329D"/>
    <w:rsid w:val="000B51D4"/>
    <w:rsid w:val="000C0B54"/>
    <w:rsid w:val="000C0E03"/>
    <w:rsid w:val="000C11C0"/>
    <w:rsid w:val="000C7032"/>
    <w:rsid w:val="000D27B3"/>
    <w:rsid w:val="000D5148"/>
    <w:rsid w:val="000D672F"/>
    <w:rsid w:val="000D6784"/>
    <w:rsid w:val="000D6F38"/>
    <w:rsid w:val="000E4851"/>
    <w:rsid w:val="000E611C"/>
    <w:rsid w:val="000F5528"/>
    <w:rsid w:val="000F759F"/>
    <w:rsid w:val="00102B3E"/>
    <w:rsid w:val="00111924"/>
    <w:rsid w:val="00114CFE"/>
    <w:rsid w:val="0013230F"/>
    <w:rsid w:val="00133F55"/>
    <w:rsid w:val="00135C62"/>
    <w:rsid w:val="00136B77"/>
    <w:rsid w:val="00140CF0"/>
    <w:rsid w:val="00141067"/>
    <w:rsid w:val="00142F09"/>
    <w:rsid w:val="0015094A"/>
    <w:rsid w:val="00150DC6"/>
    <w:rsid w:val="001575FD"/>
    <w:rsid w:val="0016296C"/>
    <w:rsid w:val="0016505D"/>
    <w:rsid w:val="00171541"/>
    <w:rsid w:val="00177745"/>
    <w:rsid w:val="00182C64"/>
    <w:rsid w:val="00183356"/>
    <w:rsid w:val="00194C65"/>
    <w:rsid w:val="001A0E82"/>
    <w:rsid w:val="001A696F"/>
    <w:rsid w:val="001A6D65"/>
    <w:rsid w:val="001B4C86"/>
    <w:rsid w:val="001B6D34"/>
    <w:rsid w:val="001C21D8"/>
    <w:rsid w:val="001C22A5"/>
    <w:rsid w:val="001C36B8"/>
    <w:rsid w:val="001D43D3"/>
    <w:rsid w:val="001D5F54"/>
    <w:rsid w:val="001E349B"/>
    <w:rsid w:val="001E779E"/>
    <w:rsid w:val="001F0753"/>
    <w:rsid w:val="001F7787"/>
    <w:rsid w:val="00203FC9"/>
    <w:rsid w:val="00210725"/>
    <w:rsid w:val="002113C3"/>
    <w:rsid w:val="00212D5D"/>
    <w:rsid w:val="00213318"/>
    <w:rsid w:val="00213A3F"/>
    <w:rsid w:val="0021421D"/>
    <w:rsid w:val="00221B39"/>
    <w:rsid w:val="00223AB7"/>
    <w:rsid w:val="00243DE8"/>
    <w:rsid w:val="0025327B"/>
    <w:rsid w:val="002538D2"/>
    <w:rsid w:val="00253C40"/>
    <w:rsid w:val="002540D4"/>
    <w:rsid w:val="00255B4F"/>
    <w:rsid w:val="0025637A"/>
    <w:rsid w:val="00260753"/>
    <w:rsid w:val="002624F5"/>
    <w:rsid w:val="00275FC5"/>
    <w:rsid w:val="002777C2"/>
    <w:rsid w:val="00280320"/>
    <w:rsid w:val="00285F88"/>
    <w:rsid w:val="00294BF2"/>
    <w:rsid w:val="00295481"/>
    <w:rsid w:val="002A0224"/>
    <w:rsid w:val="002A0A91"/>
    <w:rsid w:val="002A6603"/>
    <w:rsid w:val="002B0940"/>
    <w:rsid w:val="002B2CA7"/>
    <w:rsid w:val="002B582A"/>
    <w:rsid w:val="002B61BA"/>
    <w:rsid w:val="002C3E0D"/>
    <w:rsid w:val="002D1061"/>
    <w:rsid w:val="002D75D9"/>
    <w:rsid w:val="002E79CA"/>
    <w:rsid w:val="002F681D"/>
    <w:rsid w:val="00316AC9"/>
    <w:rsid w:val="003258B0"/>
    <w:rsid w:val="003273EA"/>
    <w:rsid w:val="003311C5"/>
    <w:rsid w:val="00331F02"/>
    <w:rsid w:val="0034077E"/>
    <w:rsid w:val="003439CB"/>
    <w:rsid w:val="00343C4C"/>
    <w:rsid w:val="00344FAC"/>
    <w:rsid w:val="003451C1"/>
    <w:rsid w:val="00355B92"/>
    <w:rsid w:val="00370924"/>
    <w:rsid w:val="00375CCA"/>
    <w:rsid w:val="0037696B"/>
    <w:rsid w:val="003810DB"/>
    <w:rsid w:val="00382A87"/>
    <w:rsid w:val="003A26E2"/>
    <w:rsid w:val="003A76FA"/>
    <w:rsid w:val="003B319C"/>
    <w:rsid w:val="003B31D1"/>
    <w:rsid w:val="003B377E"/>
    <w:rsid w:val="003C34DA"/>
    <w:rsid w:val="003C35EF"/>
    <w:rsid w:val="003C5940"/>
    <w:rsid w:val="003C63B1"/>
    <w:rsid w:val="003E0A54"/>
    <w:rsid w:val="003E190C"/>
    <w:rsid w:val="003E2DE7"/>
    <w:rsid w:val="003F020F"/>
    <w:rsid w:val="003F3072"/>
    <w:rsid w:val="003F4514"/>
    <w:rsid w:val="003F4E39"/>
    <w:rsid w:val="003F5D83"/>
    <w:rsid w:val="00401366"/>
    <w:rsid w:val="004013CD"/>
    <w:rsid w:val="00402432"/>
    <w:rsid w:val="0040287F"/>
    <w:rsid w:val="00403FF9"/>
    <w:rsid w:val="0040567A"/>
    <w:rsid w:val="00406158"/>
    <w:rsid w:val="004071C8"/>
    <w:rsid w:val="00410B1F"/>
    <w:rsid w:val="00412D0E"/>
    <w:rsid w:val="004164A9"/>
    <w:rsid w:val="00425137"/>
    <w:rsid w:val="0042651C"/>
    <w:rsid w:val="004317F8"/>
    <w:rsid w:val="0043645D"/>
    <w:rsid w:val="00436C55"/>
    <w:rsid w:val="00441FFA"/>
    <w:rsid w:val="004424C4"/>
    <w:rsid w:val="004529E5"/>
    <w:rsid w:val="004532A6"/>
    <w:rsid w:val="00457230"/>
    <w:rsid w:val="00463ED9"/>
    <w:rsid w:val="004657AA"/>
    <w:rsid w:val="004719E0"/>
    <w:rsid w:val="00471E4B"/>
    <w:rsid w:val="004742E9"/>
    <w:rsid w:val="00485A56"/>
    <w:rsid w:val="00494F91"/>
    <w:rsid w:val="004951E3"/>
    <w:rsid w:val="004A68F6"/>
    <w:rsid w:val="004A72DB"/>
    <w:rsid w:val="004B3B97"/>
    <w:rsid w:val="004B55CB"/>
    <w:rsid w:val="004C7E5B"/>
    <w:rsid w:val="004D36E9"/>
    <w:rsid w:val="004E560B"/>
    <w:rsid w:val="004E6C9E"/>
    <w:rsid w:val="004E71FB"/>
    <w:rsid w:val="004F1DCE"/>
    <w:rsid w:val="004F332C"/>
    <w:rsid w:val="00517AF2"/>
    <w:rsid w:val="0052512C"/>
    <w:rsid w:val="00527530"/>
    <w:rsid w:val="00540C88"/>
    <w:rsid w:val="00542AD8"/>
    <w:rsid w:val="005440B0"/>
    <w:rsid w:val="0054662F"/>
    <w:rsid w:val="005469CF"/>
    <w:rsid w:val="00546FA6"/>
    <w:rsid w:val="005502B2"/>
    <w:rsid w:val="0055173C"/>
    <w:rsid w:val="00551BBF"/>
    <w:rsid w:val="0055286E"/>
    <w:rsid w:val="005554AB"/>
    <w:rsid w:val="00555E36"/>
    <w:rsid w:val="00556A44"/>
    <w:rsid w:val="00557055"/>
    <w:rsid w:val="00560254"/>
    <w:rsid w:val="00562FB0"/>
    <w:rsid w:val="00567329"/>
    <w:rsid w:val="0056754A"/>
    <w:rsid w:val="0057267D"/>
    <w:rsid w:val="00576155"/>
    <w:rsid w:val="0057763C"/>
    <w:rsid w:val="00581975"/>
    <w:rsid w:val="005857E9"/>
    <w:rsid w:val="00594F36"/>
    <w:rsid w:val="00595071"/>
    <w:rsid w:val="005951EF"/>
    <w:rsid w:val="005A03D0"/>
    <w:rsid w:val="005A12E5"/>
    <w:rsid w:val="005A3372"/>
    <w:rsid w:val="005A51CF"/>
    <w:rsid w:val="005B09E1"/>
    <w:rsid w:val="005B3524"/>
    <w:rsid w:val="005C5890"/>
    <w:rsid w:val="005C7ADE"/>
    <w:rsid w:val="005D535F"/>
    <w:rsid w:val="005F070C"/>
    <w:rsid w:val="005F1862"/>
    <w:rsid w:val="005F334D"/>
    <w:rsid w:val="005F3E76"/>
    <w:rsid w:val="005F4072"/>
    <w:rsid w:val="005F7C93"/>
    <w:rsid w:val="00600758"/>
    <w:rsid w:val="00607357"/>
    <w:rsid w:val="00614CA5"/>
    <w:rsid w:val="00615C5E"/>
    <w:rsid w:val="00617F82"/>
    <w:rsid w:val="006247E0"/>
    <w:rsid w:val="00630874"/>
    <w:rsid w:val="006358F7"/>
    <w:rsid w:val="00635DF8"/>
    <w:rsid w:val="00637ADE"/>
    <w:rsid w:val="006400D9"/>
    <w:rsid w:val="00641438"/>
    <w:rsid w:val="0064199C"/>
    <w:rsid w:val="00645462"/>
    <w:rsid w:val="006503BA"/>
    <w:rsid w:val="00652378"/>
    <w:rsid w:val="006557C9"/>
    <w:rsid w:val="00660297"/>
    <w:rsid w:val="0066193C"/>
    <w:rsid w:val="006619F1"/>
    <w:rsid w:val="00663583"/>
    <w:rsid w:val="00672036"/>
    <w:rsid w:val="00672804"/>
    <w:rsid w:val="00674B37"/>
    <w:rsid w:val="00675166"/>
    <w:rsid w:val="00683248"/>
    <w:rsid w:val="00684062"/>
    <w:rsid w:val="00691EB9"/>
    <w:rsid w:val="00694926"/>
    <w:rsid w:val="00694B0B"/>
    <w:rsid w:val="00696582"/>
    <w:rsid w:val="006A2307"/>
    <w:rsid w:val="006A549A"/>
    <w:rsid w:val="006B26E6"/>
    <w:rsid w:val="006B39CB"/>
    <w:rsid w:val="006B4DB9"/>
    <w:rsid w:val="006C2065"/>
    <w:rsid w:val="006C46C0"/>
    <w:rsid w:val="006D4241"/>
    <w:rsid w:val="006E32FF"/>
    <w:rsid w:val="006E4160"/>
    <w:rsid w:val="006E6EA6"/>
    <w:rsid w:val="006F301C"/>
    <w:rsid w:val="006F52F3"/>
    <w:rsid w:val="006F71F2"/>
    <w:rsid w:val="006F7EBE"/>
    <w:rsid w:val="00704D83"/>
    <w:rsid w:val="0071426F"/>
    <w:rsid w:val="007251D9"/>
    <w:rsid w:val="007259B8"/>
    <w:rsid w:val="0073034C"/>
    <w:rsid w:val="00734F9E"/>
    <w:rsid w:val="00750E7E"/>
    <w:rsid w:val="0075360A"/>
    <w:rsid w:val="00753665"/>
    <w:rsid w:val="00754DD8"/>
    <w:rsid w:val="00756345"/>
    <w:rsid w:val="00756EF1"/>
    <w:rsid w:val="00757498"/>
    <w:rsid w:val="007574EF"/>
    <w:rsid w:val="007575E5"/>
    <w:rsid w:val="0076161D"/>
    <w:rsid w:val="00761674"/>
    <w:rsid w:val="00765E79"/>
    <w:rsid w:val="00772501"/>
    <w:rsid w:val="0077253C"/>
    <w:rsid w:val="0078062C"/>
    <w:rsid w:val="007819D0"/>
    <w:rsid w:val="007919B1"/>
    <w:rsid w:val="00792EFC"/>
    <w:rsid w:val="00795706"/>
    <w:rsid w:val="00796FA0"/>
    <w:rsid w:val="007A6848"/>
    <w:rsid w:val="007B0033"/>
    <w:rsid w:val="007B1AA5"/>
    <w:rsid w:val="007B2E79"/>
    <w:rsid w:val="007B414A"/>
    <w:rsid w:val="007C0BE9"/>
    <w:rsid w:val="007C175C"/>
    <w:rsid w:val="007D356D"/>
    <w:rsid w:val="007D4FA2"/>
    <w:rsid w:val="007E2B6F"/>
    <w:rsid w:val="007E4E08"/>
    <w:rsid w:val="007E52A0"/>
    <w:rsid w:val="007E698B"/>
    <w:rsid w:val="007F21A7"/>
    <w:rsid w:val="007F3D5D"/>
    <w:rsid w:val="007F4DE8"/>
    <w:rsid w:val="007F5343"/>
    <w:rsid w:val="007F72F1"/>
    <w:rsid w:val="00801302"/>
    <w:rsid w:val="00802FC6"/>
    <w:rsid w:val="00803972"/>
    <w:rsid w:val="00804BDF"/>
    <w:rsid w:val="00810704"/>
    <w:rsid w:val="00811C4C"/>
    <w:rsid w:val="0081276A"/>
    <w:rsid w:val="00820A39"/>
    <w:rsid w:val="00823539"/>
    <w:rsid w:val="00833290"/>
    <w:rsid w:val="00835AB0"/>
    <w:rsid w:val="00836105"/>
    <w:rsid w:val="00836D66"/>
    <w:rsid w:val="0084571D"/>
    <w:rsid w:val="008546FE"/>
    <w:rsid w:val="00861AD5"/>
    <w:rsid w:val="00862ADC"/>
    <w:rsid w:val="0087365C"/>
    <w:rsid w:val="00874ABA"/>
    <w:rsid w:val="00875147"/>
    <w:rsid w:val="00877CCB"/>
    <w:rsid w:val="00877EB5"/>
    <w:rsid w:val="00884D83"/>
    <w:rsid w:val="0088576F"/>
    <w:rsid w:val="00885C51"/>
    <w:rsid w:val="008862A5"/>
    <w:rsid w:val="00886E52"/>
    <w:rsid w:val="00891D2C"/>
    <w:rsid w:val="00891D79"/>
    <w:rsid w:val="00892F90"/>
    <w:rsid w:val="00893689"/>
    <w:rsid w:val="00896F5D"/>
    <w:rsid w:val="00897781"/>
    <w:rsid w:val="008A0CFF"/>
    <w:rsid w:val="008A199C"/>
    <w:rsid w:val="008A63A5"/>
    <w:rsid w:val="008B70F5"/>
    <w:rsid w:val="008C3615"/>
    <w:rsid w:val="008E4B41"/>
    <w:rsid w:val="008E6024"/>
    <w:rsid w:val="008E70C2"/>
    <w:rsid w:val="008F4C80"/>
    <w:rsid w:val="008F4E82"/>
    <w:rsid w:val="008F5D72"/>
    <w:rsid w:val="008F674D"/>
    <w:rsid w:val="00904432"/>
    <w:rsid w:val="00907236"/>
    <w:rsid w:val="0091035E"/>
    <w:rsid w:val="009110E8"/>
    <w:rsid w:val="00911129"/>
    <w:rsid w:val="009139DF"/>
    <w:rsid w:val="00921006"/>
    <w:rsid w:val="009210D0"/>
    <w:rsid w:val="009214F0"/>
    <w:rsid w:val="009361D7"/>
    <w:rsid w:val="00936542"/>
    <w:rsid w:val="00937CE6"/>
    <w:rsid w:val="00946671"/>
    <w:rsid w:val="00946C49"/>
    <w:rsid w:val="00952FCA"/>
    <w:rsid w:val="00954AB6"/>
    <w:rsid w:val="0095503E"/>
    <w:rsid w:val="009640B9"/>
    <w:rsid w:val="0096644D"/>
    <w:rsid w:val="00977539"/>
    <w:rsid w:val="00983E7E"/>
    <w:rsid w:val="00991649"/>
    <w:rsid w:val="0099182A"/>
    <w:rsid w:val="009956E4"/>
    <w:rsid w:val="009A02EE"/>
    <w:rsid w:val="009A0E4D"/>
    <w:rsid w:val="009A4DC3"/>
    <w:rsid w:val="009C1D24"/>
    <w:rsid w:val="009C3652"/>
    <w:rsid w:val="009C43D7"/>
    <w:rsid w:val="009C49C7"/>
    <w:rsid w:val="009C7D02"/>
    <w:rsid w:val="009D13BA"/>
    <w:rsid w:val="009D30C1"/>
    <w:rsid w:val="009E03F0"/>
    <w:rsid w:val="009E13F9"/>
    <w:rsid w:val="009E3357"/>
    <w:rsid w:val="009E688B"/>
    <w:rsid w:val="009F67E4"/>
    <w:rsid w:val="00A02669"/>
    <w:rsid w:val="00A04AEE"/>
    <w:rsid w:val="00A05157"/>
    <w:rsid w:val="00A07330"/>
    <w:rsid w:val="00A114D8"/>
    <w:rsid w:val="00A124C2"/>
    <w:rsid w:val="00A15B5A"/>
    <w:rsid w:val="00A201BB"/>
    <w:rsid w:val="00A23337"/>
    <w:rsid w:val="00A2541B"/>
    <w:rsid w:val="00A3121F"/>
    <w:rsid w:val="00A3457F"/>
    <w:rsid w:val="00A356DA"/>
    <w:rsid w:val="00A36F39"/>
    <w:rsid w:val="00A36FE1"/>
    <w:rsid w:val="00A4159E"/>
    <w:rsid w:val="00A416D4"/>
    <w:rsid w:val="00A44CE3"/>
    <w:rsid w:val="00A477AA"/>
    <w:rsid w:val="00A5000D"/>
    <w:rsid w:val="00A53EAF"/>
    <w:rsid w:val="00A61449"/>
    <w:rsid w:val="00A61508"/>
    <w:rsid w:val="00A67469"/>
    <w:rsid w:val="00A730D9"/>
    <w:rsid w:val="00A74A6E"/>
    <w:rsid w:val="00A768F3"/>
    <w:rsid w:val="00A80398"/>
    <w:rsid w:val="00A80DAC"/>
    <w:rsid w:val="00A9384E"/>
    <w:rsid w:val="00A95940"/>
    <w:rsid w:val="00A97A4B"/>
    <w:rsid w:val="00AA46AB"/>
    <w:rsid w:val="00AA5324"/>
    <w:rsid w:val="00AA5A8B"/>
    <w:rsid w:val="00AA5AA1"/>
    <w:rsid w:val="00AA6319"/>
    <w:rsid w:val="00AB22C5"/>
    <w:rsid w:val="00AB29E8"/>
    <w:rsid w:val="00AC3BA8"/>
    <w:rsid w:val="00AC3FAC"/>
    <w:rsid w:val="00AC5AA0"/>
    <w:rsid w:val="00AD35AA"/>
    <w:rsid w:val="00AE254D"/>
    <w:rsid w:val="00AE2A0E"/>
    <w:rsid w:val="00AF6E8E"/>
    <w:rsid w:val="00B040E1"/>
    <w:rsid w:val="00B050B8"/>
    <w:rsid w:val="00B07DF0"/>
    <w:rsid w:val="00B168BA"/>
    <w:rsid w:val="00B17B9D"/>
    <w:rsid w:val="00B23706"/>
    <w:rsid w:val="00B23F84"/>
    <w:rsid w:val="00B24682"/>
    <w:rsid w:val="00B256A1"/>
    <w:rsid w:val="00B43587"/>
    <w:rsid w:val="00B461DD"/>
    <w:rsid w:val="00B53DBD"/>
    <w:rsid w:val="00B549F3"/>
    <w:rsid w:val="00B705DF"/>
    <w:rsid w:val="00B716DB"/>
    <w:rsid w:val="00B722A4"/>
    <w:rsid w:val="00B725B9"/>
    <w:rsid w:val="00B80A35"/>
    <w:rsid w:val="00B81CA5"/>
    <w:rsid w:val="00BA7808"/>
    <w:rsid w:val="00BB1547"/>
    <w:rsid w:val="00BB1D36"/>
    <w:rsid w:val="00BB339D"/>
    <w:rsid w:val="00BC56C3"/>
    <w:rsid w:val="00BC6ED0"/>
    <w:rsid w:val="00BD0B14"/>
    <w:rsid w:val="00BE099E"/>
    <w:rsid w:val="00BE1E65"/>
    <w:rsid w:val="00BE2CA1"/>
    <w:rsid w:val="00BE5FA6"/>
    <w:rsid w:val="00BF4708"/>
    <w:rsid w:val="00BF5C57"/>
    <w:rsid w:val="00BF74E9"/>
    <w:rsid w:val="00BF7BF1"/>
    <w:rsid w:val="00C1183F"/>
    <w:rsid w:val="00C14181"/>
    <w:rsid w:val="00C2337D"/>
    <w:rsid w:val="00C3013F"/>
    <w:rsid w:val="00C32931"/>
    <w:rsid w:val="00C378EA"/>
    <w:rsid w:val="00C403C3"/>
    <w:rsid w:val="00C4315C"/>
    <w:rsid w:val="00C62BED"/>
    <w:rsid w:val="00C62FCC"/>
    <w:rsid w:val="00C64379"/>
    <w:rsid w:val="00C64B84"/>
    <w:rsid w:val="00C6529B"/>
    <w:rsid w:val="00C7070B"/>
    <w:rsid w:val="00C71B20"/>
    <w:rsid w:val="00C727E4"/>
    <w:rsid w:val="00C81969"/>
    <w:rsid w:val="00C919FD"/>
    <w:rsid w:val="00CA01A1"/>
    <w:rsid w:val="00CA6645"/>
    <w:rsid w:val="00CB7529"/>
    <w:rsid w:val="00CC65EF"/>
    <w:rsid w:val="00CD1BFE"/>
    <w:rsid w:val="00CD2DE5"/>
    <w:rsid w:val="00CD3615"/>
    <w:rsid w:val="00CD64C1"/>
    <w:rsid w:val="00CE3128"/>
    <w:rsid w:val="00CF0832"/>
    <w:rsid w:val="00CF2846"/>
    <w:rsid w:val="00CF4C9C"/>
    <w:rsid w:val="00CF6C5D"/>
    <w:rsid w:val="00D02878"/>
    <w:rsid w:val="00D02897"/>
    <w:rsid w:val="00D05EDB"/>
    <w:rsid w:val="00D11BE3"/>
    <w:rsid w:val="00D11D90"/>
    <w:rsid w:val="00D11E25"/>
    <w:rsid w:val="00D12D79"/>
    <w:rsid w:val="00D15BD2"/>
    <w:rsid w:val="00D15DBE"/>
    <w:rsid w:val="00D20AD1"/>
    <w:rsid w:val="00D2296A"/>
    <w:rsid w:val="00D22FA8"/>
    <w:rsid w:val="00D27936"/>
    <w:rsid w:val="00D3035B"/>
    <w:rsid w:val="00D30D91"/>
    <w:rsid w:val="00D346A9"/>
    <w:rsid w:val="00D349E5"/>
    <w:rsid w:val="00D4623E"/>
    <w:rsid w:val="00D51150"/>
    <w:rsid w:val="00D55731"/>
    <w:rsid w:val="00D55F89"/>
    <w:rsid w:val="00D608AB"/>
    <w:rsid w:val="00D73904"/>
    <w:rsid w:val="00D74AC4"/>
    <w:rsid w:val="00D755B4"/>
    <w:rsid w:val="00D75752"/>
    <w:rsid w:val="00D77A4A"/>
    <w:rsid w:val="00D830B0"/>
    <w:rsid w:val="00D84E29"/>
    <w:rsid w:val="00D87648"/>
    <w:rsid w:val="00D95DB6"/>
    <w:rsid w:val="00DA3725"/>
    <w:rsid w:val="00DA37CA"/>
    <w:rsid w:val="00DA4D01"/>
    <w:rsid w:val="00DA7294"/>
    <w:rsid w:val="00DB1C73"/>
    <w:rsid w:val="00DB537B"/>
    <w:rsid w:val="00DB6961"/>
    <w:rsid w:val="00DC0169"/>
    <w:rsid w:val="00DC205E"/>
    <w:rsid w:val="00DC2620"/>
    <w:rsid w:val="00DC52DE"/>
    <w:rsid w:val="00DD68BF"/>
    <w:rsid w:val="00DE5520"/>
    <w:rsid w:val="00DF1AB2"/>
    <w:rsid w:val="00E054F8"/>
    <w:rsid w:val="00E1320E"/>
    <w:rsid w:val="00E1399C"/>
    <w:rsid w:val="00E15B0E"/>
    <w:rsid w:val="00E2002B"/>
    <w:rsid w:val="00E25288"/>
    <w:rsid w:val="00E309A3"/>
    <w:rsid w:val="00E33F59"/>
    <w:rsid w:val="00E360CB"/>
    <w:rsid w:val="00E60F6B"/>
    <w:rsid w:val="00E62D1D"/>
    <w:rsid w:val="00E63443"/>
    <w:rsid w:val="00E8423B"/>
    <w:rsid w:val="00E84265"/>
    <w:rsid w:val="00E90B61"/>
    <w:rsid w:val="00E92242"/>
    <w:rsid w:val="00E97D47"/>
    <w:rsid w:val="00EA062F"/>
    <w:rsid w:val="00EA596F"/>
    <w:rsid w:val="00EC04B8"/>
    <w:rsid w:val="00EC2788"/>
    <w:rsid w:val="00EC4397"/>
    <w:rsid w:val="00EC44E5"/>
    <w:rsid w:val="00ED24AC"/>
    <w:rsid w:val="00ED43AE"/>
    <w:rsid w:val="00ED4E4C"/>
    <w:rsid w:val="00ED52E4"/>
    <w:rsid w:val="00ED6B82"/>
    <w:rsid w:val="00EE3DCC"/>
    <w:rsid w:val="00EE4E3A"/>
    <w:rsid w:val="00EE52F5"/>
    <w:rsid w:val="00EF10A3"/>
    <w:rsid w:val="00EF2BC4"/>
    <w:rsid w:val="00EF35DD"/>
    <w:rsid w:val="00EF4842"/>
    <w:rsid w:val="00EF5A01"/>
    <w:rsid w:val="00F00FC0"/>
    <w:rsid w:val="00F03067"/>
    <w:rsid w:val="00F07E44"/>
    <w:rsid w:val="00F10621"/>
    <w:rsid w:val="00F109A7"/>
    <w:rsid w:val="00F1117D"/>
    <w:rsid w:val="00F12CDB"/>
    <w:rsid w:val="00F12D0C"/>
    <w:rsid w:val="00F13707"/>
    <w:rsid w:val="00F1589D"/>
    <w:rsid w:val="00F2560A"/>
    <w:rsid w:val="00F25DD0"/>
    <w:rsid w:val="00F312D8"/>
    <w:rsid w:val="00F3460D"/>
    <w:rsid w:val="00F40492"/>
    <w:rsid w:val="00F40C68"/>
    <w:rsid w:val="00F511EA"/>
    <w:rsid w:val="00F52D87"/>
    <w:rsid w:val="00F539FF"/>
    <w:rsid w:val="00F60196"/>
    <w:rsid w:val="00F6033C"/>
    <w:rsid w:val="00F64212"/>
    <w:rsid w:val="00F6444B"/>
    <w:rsid w:val="00F66296"/>
    <w:rsid w:val="00F70EDD"/>
    <w:rsid w:val="00F7355B"/>
    <w:rsid w:val="00F85B7D"/>
    <w:rsid w:val="00F973E7"/>
    <w:rsid w:val="00FA6A17"/>
    <w:rsid w:val="00FB00F2"/>
    <w:rsid w:val="00FB0498"/>
    <w:rsid w:val="00FB4895"/>
    <w:rsid w:val="00FB699A"/>
    <w:rsid w:val="00FC4A11"/>
    <w:rsid w:val="00FC4A53"/>
    <w:rsid w:val="00FC6E0B"/>
    <w:rsid w:val="00FD161D"/>
    <w:rsid w:val="00FD5662"/>
    <w:rsid w:val="00FD596A"/>
    <w:rsid w:val="00FD7926"/>
    <w:rsid w:val="00FE1DA3"/>
    <w:rsid w:val="00FE44C9"/>
    <w:rsid w:val="00FF594B"/>
    <w:rsid w:val="00FF5BA1"/>
    <w:rsid w:val="00FF5CCA"/>
    <w:rsid w:val="00FF7FA1"/>
  </w:rsids>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B7E72D9"/>
  <w14:defaultImageDpi w14:val="330"/>
  <w15:chartTrackingRefBased/>
  <w15:docId w15:val="{C04BC4C1-0088-45C3-BE97-ED43D19605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HTML Typewriter"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sdException w:name="Smart Link" w:semiHidden="1" w:uiPriority="99" w:unhideWhenUsed="1"/>
  </w:latentStyles>
  <w:style w:type="paragraph" w:default="1" w:styleId="Standard">
    <w:name w:val="Normal"/>
    <w:qFormat/>
    <w:rsid w:val="001304BD"/>
    <w:pPr>
      <w:spacing w:line="283" w:lineRule="exact"/>
    </w:pPr>
    <w:rPr>
      <w:rFonts w:ascii="Calibri" w:hAnsi="Calibri"/>
      <w:sz w:val="24"/>
      <w:szCs w:val="24"/>
    </w:rPr>
  </w:style>
  <w:style w:type="paragraph" w:styleId="berschrift1">
    <w:name w:val="heading 1"/>
    <w:basedOn w:val="Standard"/>
    <w:link w:val="berschrift1Zchn"/>
    <w:uiPriority w:val="9"/>
    <w:qFormat/>
    <w:rsid w:val="00FB0498"/>
    <w:pPr>
      <w:spacing w:before="100" w:beforeAutospacing="1" w:after="100" w:afterAutospacing="1" w:line="240" w:lineRule="auto"/>
      <w:outlineLvl w:val="0"/>
    </w:pPr>
    <w:rPr>
      <w:rFonts w:ascii="Times New Roman" w:hAnsi="Times New Roman"/>
      <w:b/>
      <w:bCs/>
      <w:kern w:val="36"/>
      <w:sz w:val="48"/>
      <w:szCs w:val="48"/>
    </w:rPr>
  </w:style>
  <w:style w:type="paragraph" w:styleId="berschrift2">
    <w:name w:val="heading 2"/>
    <w:basedOn w:val="Standard"/>
    <w:next w:val="Standard"/>
    <w:link w:val="berschrift2Zchn"/>
    <w:semiHidden/>
    <w:unhideWhenUsed/>
    <w:qFormat/>
    <w:rsid w:val="00A5000D"/>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651760"/>
    <w:pPr>
      <w:tabs>
        <w:tab w:val="center" w:pos="4536"/>
        <w:tab w:val="right" w:pos="9072"/>
      </w:tabs>
    </w:pPr>
  </w:style>
  <w:style w:type="paragraph" w:styleId="Fuzeile">
    <w:name w:val="footer"/>
    <w:basedOn w:val="Standard"/>
    <w:rsid w:val="000C1FE7"/>
    <w:pPr>
      <w:tabs>
        <w:tab w:val="center" w:pos="4536"/>
        <w:tab w:val="right" w:pos="9072"/>
      </w:tabs>
      <w:jc w:val="right"/>
    </w:pPr>
  </w:style>
  <w:style w:type="character" w:styleId="Seitenzahl">
    <w:name w:val="page number"/>
    <w:rsid w:val="000C1FE7"/>
    <w:rPr>
      <w:rFonts w:ascii="Calibri" w:hAnsi="Calibri"/>
      <w:sz w:val="24"/>
    </w:rPr>
  </w:style>
  <w:style w:type="paragraph" w:styleId="StandardWeb">
    <w:name w:val="Normal (Web)"/>
    <w:basedOn w:val="Standard"/>
    <w:uiPriority w:val="99"/>
    <w:unhideWhenUsed/>
    <w:rsid w:val="00212D5D"/>
    <w:pPr>
      <w:spacing w:line="240" w:lineRule="auto"/>
    </w:pPr>
    <w:rPr>
      <w:rFonts w:ascii="Times New Roman" w:hAnsi="Times New Roman"/>
    </w:rPr>
  </w:style>
  <w:style w:type="character" w:styleId="Hyperlink">
    <w:name w:val="Hyperlink"/>
    <w:uiPriority w:val="99"/>
    <w:unhideWhenUsed/>
    <w:rsid w:val="00212D5D"/>
    <w:rPr>
      <w:color w:val="0563C1"/>
      <w:u w:val="single"/>
    </w:rPr>
  </w:style>
  <w:style w:type="character" w:customStyle="1" w:styleId="berschrift1Zchn">
    <w:name w:val="Überschrift 1 Zchn"/>
    <w:basedOn w:val="Absatz-Standardschriftart"/>
    <w:link w:val="berschrift1"/>
    <w:uiPriority w:val="9"/>
    <w:rsid w:val="00FB0498"/>
    <w:rPr>
      <w:b/>
      <w:bCs/>
      <w:kern w:val="36"/>
      <w:sz w:val="48"/>
      <w:szCs w:val="48"/>
    </w:rPr>
  </w:style>
  <w:style w:type="paragraph" w:styleId="Sprechblasentext">
    <w:name w:val="Balloon Text"/>
    <w:basedOn w:val="Standard"/>
    <w:link w:val="SprechblasentextZchn"/>
    <w:rsid w:val="00D55731"/>
    <w:pPr>
      <w:spacing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rsid w:val="00D55731"/>
    <w:rPr>
      <w:rFonts w:ascii="Segoe UI" w:hAnsi="Segoe UI" w:cs="Segoe UI"/>
      <w:sz w:val="18"/>
      <w:szCs w:val="18"/>
    </w:rPr>
  </w:style>
  <w:style w:type="character" w:customStyle="1" w:styleId="cf01">
    <w:name w:val="cf01"/>
    <w:basedOn w:val="Absatz-Standardschriftart"/>
    <w:rsid w:val="008A0CFF"/>
    <w:rPr>
      <w:rFonts w:ascii="Segoe UI" w:hAnsi="Segoe UI" w:cs="Segoe UI" w:hint="default"/>
      <w:b/>
      <w:bCs/>
      <w:color w:val="262626"/>
      <w:sz w:val="28"/>
      <w:szCs w:val="28"/>
    </w:rPr>
  </w:style>
  <w:style w:type="paragraph" w:customStyle="1" w:styleId="pf0">
    <w:name w:val="pf0"/>
    <w:basedOn w:val="Standard"/>
    <w:rsid w:val="00085903"/>
    <w:pPr>
      <w:spacing w:before="100" w:beforeAutospacing="1" w:after="100" w:afterAutospacing="1" w:line="240" w:lineRule="auto"/>
    </w:pPr>
    <w:rPr>
      <w:rFonts w:ascii="Times New Roman" w:hAnsi="Times New Roman"/>
    </w:rPr>
  </w:style>
  <w:style w:type="character" w:customStyle="1" w:styleId="berschrift2Zchn">
    <w:name w:val="Überschrift 2 Zchn"/>
    <w:basedOn w:val="Absatz-Standardschriftart"/>
    <w:link w:val="berschrift2"/>
    <w:semiHidden/>
    <w:rsid w:val="00A5000D"/>
    <w:rPr>
      <w:rFonts w:asciiTheme="majorHAnsi" w:eastAsiaTheme="majorEastAsia" w:hAnsiTheme="majorHAnsi" w:cstheme="majorBidi"/>
      <w:color w:val="2F5496" w:themeColor="accent1" w:themeShade="BF"/>
      <w:sz w:val="26"/>
      <w:szCs w:val="26"/>
    </w:rPr>
  </w:style>
  <w:style w:type="paragraph" w:styleId="Listenabsatz">
    <w:name w:val="List Paragraph"/>
    <w:basedOn w:val="Standard"/>
    <w:uiPriority w:val="34"/>
    <w:qFormat/>
    <w:rsid w:val="00F511EA"/>
    <w:pPr>
      <w:spacing w:line="240" w:lineRule="auto"/>
      <w:ind w:left="720"/>
      <w:contextualSpacing/>
    </w:pPr>
    <w:rPr>
      <w:rFonts w:asciiTheme="minorHAnsi" w:hAnsi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6924069">
      <w:bodyDiv w:val="1"/>
      <w:marLeft w:val="0"/>
      <w:marRight w:val="0"/>
      <w:marTop w:val="0"/>
      <w:marBottom w:val="0"/>
      <w:divBdr>
        <w:top w:val="none" w:sz="0" w:space="0" w:color="auto"/>
        <w:left w:val="none" w:sz="0" w:space="0" w:color="auto"/>
        <w:bottom w:val="none" w:sz="0" w:space="0" w:color="auto"/>
        <w:right w:val="none" w:sz="0" w:space="0" w:color="auto"/>
      </w:divBdr>
    </w:div>
    <w:div w:id="194468785">
      <w:bodyDiv w:val="1"/>
      <w:marLeft w:val="0"/>
      <w:marRight w:val="0"/>
      <w:marTop w:val="0"/>
      <w:marBottom w:val="0"/>
      <w:divBdr>
        <w:top w:val="none" w:sz="0" w:space="0" w:color="auto"/>
        <w:left w:val="none" w:sz="0" w:space="0" w:color="auto"/>
        <w:bottom w:val="none" w:sz="0" w:space="0" w:color="auto"/>
        <w:right w:val="none" w:sz="0" w:space="0" w:color="auto"/>
      </w:divBdr>
    </w:div>
    <w:div w:id="658997121">
      <w:bodyDiv w:val="1"/>
      <w:marLeft w:val="0"/>
      <w:marRight w:val="0"/>
      <w:marTop w:val="0"/>
      <w:marBottom w:val="0"/>
      <w:divBdr>
        <w:top w:val="none" w:sz="0" w:space="0" w:color="auto"/>
        <w:left w:val="none" w:sz="0" w:space="0" w:color="auto"/>
        <w:bottom w:val="none" w:sz="0" w:space="0" w:color="auto"/>
        <w:right w:val="none" w:sz="0" w:space="0" w:color="auto"/>
      </w:divBdr>
    </w:div>
    <w:div w:id="1191452507">
      <w:bodyDiv w:val="1"/>
      <w:marLeft w:val="0"/>
      <w:marRight w:val="0"/>
      <w:marTop w:val="0"/>
      <w:marBottom w:val="0"/>
      <w:divBdr>
        <w:top w:val="none" w:sz="0" w:space="0" w:color="auto"/>
        <w:left w:val="none" w:sz="0" w:space="0" w:color="auto"/>
        <w:bottom w:val="none" w:sz="0" w:space="0" w:color="auto"/>
        <w:right w:val="none" w:sz="0" w:space="0" w:color="auto"/>
      </w:divBdr>
    </w:div>
    <w:div w:id="1539776834">
      <w:bodyDiv w:val="1"/>
      <w:marLeft w:val="0"/>
      <w:marRight w:val="0"/>
      <w:marTop w:val="0"/>
      <w:marBottom w:val="0"/>
      <w:divBdr>
        <w:top w:val="none" w:sz="0" w:space="0" w:color="auto"/>
        <w:left w:val="none" w:sz="0" w:space="0" w:color="auto"/>
        <w:bottom w:val="none" w:sz="0" w:space="0" w:color="auto"/>
        <w:right w:val="none" w:sz="0" w:space="0" w:color="auto"/>
      </w:divBdr>
    </w:div>
    <w:div w:id="1841118410">
      <w:bodyDiv w:val="1"/>
      <w:marLeft w:val="0"/>
      <w:marRight w:val="0"/>
      <w:marTop w:val="0"/>
      <w:marBottom w:val="0"/>
      <w:divBdr>
        <w:top w:val="none" w:sz="0" w:space="0" w:color="auto"/>
        <w:left w:val="none" w:sz="0" w:space="0" w:color="auto"/>
        <w:bottom w:val="none" w:sz="0" w:space="0" w:color="auto"/>
        <w:right w:val="none" w:sz="0" w:space="0" w:color="auto"/>
      </w:divBdr>
    </w:div>
    <w:div w:id="1979601206">
      <w:bodyDiv w:val="1"/>
      <w:marLeft w:val="0"/>
      <w:marRight w:val="0"/>
      <w:marTop w:val="0"/>
      <w:marBottom w:val="0"/>
      <w:divBdr>
        <w:top w:val="none" w:sz="0" w:space="0" w:color="auto"/>
        <w:left w:val="none" w:sz="0" w:space="0" w:color="auto"/>
        <w:bottom w:val="none" w:sz="0" w:space="0" w:color="auto"/>
        <w:right w:val="none" w:sz="0" w:space="0" w:color="auto"/>
      </w:divBdr>
    </w:div>
    <w:div w:id="20017319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2.emf"/><Relationship Id="rId1" Type="http://schemas.openxmlformats.org/officeDocument/2006/relationships/image" Target="media/image1.emf"/><Relationship Id="rId4" Type="http://schemas.openxmlformats.org/officeDocument/2006/relationships/image" Target="media/image4.emf"/></Relationships>
</file>

<file path=word/_rels/header2.xml.rels><?xml version="1.0" encoding="UTF-8" standalone="yes"?>
<Relationships xmlns="http://schemas.openxmlformats.org/package/2006/relationships"><Relationship Id="rId1" Type="http://schemas.openxmlformats.org/officeDocument/2006/relationships/image" Target="media/image5.emf"/></Relationships>
</file>

<file path=word/_rels/header3.xml.rels><?xml version="1.0" encoding="UTF-8" standalone="yes"?>
<Relationships xmlns="http://schemas.openxmlformats.org/package/2006/relationships"><Relationship Id="rId1" Type="http://schemas.openxmlformats.org/officeDocument/2006/relationships/image" Target="media/image6.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oepsel\AppData\Local\Temp\11\Temp1_vanwylick-briefpapier-mit-kopf_18.zip\vanwylick-briefpapier-mit-kopf.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2B5AF20715D83E4BAC5252AFBD8FB353" ma:contentTypeVersion="16" ma:contentTypeDescription="Ein neues Dokument erstellen." ma:contentTypeScope="" ma:versionID="c52ed3bfa316ce3ee475127b266c014d">
  <xsd:schema xmlns:xsd="http://www.w3.org/2001/XMLSchema" xmlns:xs="http://www.w3.org/2001/XMLSchema" xmlns:p="http://schemas.microsoft.com/office/2006/metadata/properties" xmlns:ns3="026c86b0-0039-43f4-8b14-62ff19acbec5" xmlns:ns4="4f5422ff-cb1b-4d9b-bebe-8662430093f2" targetNamespace="http://schemas.microsoft.com/office/2006/metadata/properties" ma:root="true" ma:fieldsID="8466cf8b5ae7af4404440987fad1269c" ns3:_="" ns4:_="">
    <xsd:import namespace="026c86b0-0039-43f4-8b14-62ff19acbec5"/>
    <xsd:import namespace="4f5422ff-cb1b-4d9b-bebe-8662430093f2"/>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Location" minOccurs="0"/>
                <xsd:element ref="ns4:MediaServiceGenerationTime" minOccurs="0"/>
                <xsd:element ref="ns4:MediaServiceEventHashCode" minOccurs="0"/>
                <xsd:element ref="ns4:MediaLengthInSeconds" minOccurs="0"/>
                <xsd:element ref="ns4:_activity" minOccurs="0"/>
                <xsd:element ref="ns4:MediaServiceObjectDetectorVersions" minOccurs="0"/>
                <xsd:element ref="ns4:MediaServiceSearchProperties" minOccurs="0"/>
                <xsd:element ref="ns4: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c86b0-0039-43f4-8b14-62ff19acbec5"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description="" ma:internalName="SharedWithDetails" ma:readOnly="true">
      <xsd:simpleType>
        <xsd:restriction base="dms:Note">
          <xsd:maxLength value="255"/>
        </xsd:restriction>
      </xsd:simpleType>
    </xsd:element>
    <xsd:element name="SharingHintHash" ma:index="10" nillable="true" ma:displayName="Freigabehinweis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5422ff-cb1b-4d9b-bebe-8662430093f2"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SystemTags" ma:index="23" nillable="true" ma:displayName="MediaServiceSystemTags" ma:hidden="true" ma:internalName="MediaServiceSystemTag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file>

<file path=customXml/item4.xml><?xml version="1.0" encoding="utf-8"?>
<p:properties xmlns:p="http://schemas.microsoft.com/office/2006/metadata/properties" xmlns:xsi="http://www.w3.org/2001/XMLSchema-instance" xmlns:pc="http://schemas.microsoft.com/office/infopath/2007/PartnerControls">
  <documentManagement>
    <_activity xmlns="4f5422ff-cb1b-4d9b-bebe-8662430093f2" xsi:nil="true"/>
  </documentManagement>
</p:properties>
</file>

<file path=customXml/itemProps1.xml><?xml version="1.0" encoding="utf-8"?>
<ds:datastoreItem xmlns:ds="http://schemas.openxmlformats.org/officeDocument/2006/customXml" ds:itemID="{7B8F6577-BABC-47CA-8CD9-3113BDFA7C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c86b0-0039-43f4-8b14-62ff19acbec5"/>
    <ds:schemaRef ds:uri="4f5422ff-cb1b-4d9b-bebe-8662430093f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8099509-156B-4E54-8AC0-32236B5F3DFE}">
  <ds:schemaRefs>
    <ds:schemaRef ds:uri="http://schemas.microsoft.com/sharepoint/v3/contenttype/forms"/>
  </ds:schemaRefs>
</ds:datastoreItem>
</file>

<file path=customXml/itemProps3.xml><?xml version="1.0" encoding="utf-8"?>
<ds:datastoreItem xmlns:ds="http://schemas.openxmlformats.org/officeDocument/2006/customXml" ds:itemID="{EB2BB9A3-0926-4F81-9547-15EE570E2EB5}">
  <ds:schemaRefs>
    <ds:schemaRef ds:uri="http://schemas.openxmlformats.org/officeDocument/2006/bibliography"/>
  </ds:schemaRefs>
</ds:datastoreItem>
</file>

<file path=customXml/itemProps4.xml><?xml version="1.0" encoding="utf-8"?>
<ds:datastoreItem xmlns:ds="http://schemas.openxmlformats.org/officeDocument/2006/customXml" ds:itemID="{EF2CD430-FE74-4E74-A699-244D6AEBFFDB}">
  <ds:schemaRefs>
    <ds:schemaRef ds:uri="http://schemas.microsoft.com/office/2006/metadata/properties"/>
    <ds:schemaRef ds:uri="http://schemas.microsoft.com/office/infopath/2007/PartnerControls"/>
    <ds:schemaRef ds:uri="4f5422ff-cb1b-4d9b-bebe-8662430093f2"/>
  </ds:schemaRefs>
</ds:datastoreItem>
</file>

<file path=docProps/app.xml><?xml version="1.0" encoding="utf-8"?>
<Properties xmlns="http://schemas.openxmlformats.org/officeDocument/2006/extended-properties" xmlns:vt="http://schemas.openxmlformats.org/officeDocument/2006/docPropsVTypes">
  <Template>C:\Users\koepsel\AppData\Local\Temp\11\Temp1_vanwylick-briefpapier-mit-kopf_18.zip\vanwylick-briefpapier-mit-kopf.dot</Template>
  <TotalTime>0</TotalTime>
  <Pages>2</Pages>
  <Words>7</Words>
  <Characters>46</Characters>
  <Application>Microsoft Office Word</Application>
  <DocSecurity>0</DocSecurity>
  <Lines>1</Lines>
  <Paragraphs>1</Paragraphs>
  <ScaleCrop>false</ScaleCrop>
  <HeadingPairs>
    <vt:vector size="4" baseType="variant">
      <vt:variant>
        <vt:lpstr>Titel</vt:lpstr>
      </vt:variant>
      <vt:variant>
        <vt:i4>1</vt:i4>
      </vt:variant>
      <vt:variant>
        <vt:lpstr>Headings</vt:lpstr>
      </vt:variant>
      <vt:variant>
        <vt:i4>1</vt:i4>
      </vt:variant>
    </vt:vector>
  </HeadingPairs>
  <TitlesOfParts>
    <vt:vector size="2" baseType="lpstr">
      <vt:lpstr>Dersemerz AG</vt:lpstr>
      <vt:lpstr>Sehr geehrter Herr Fertelmann, </vt:lpstr>
    </vt:vector>
  </TitlesOfParts>
  <Company>.</Company>
  <LinksUpToDate>false</LinksUpToDate>
  <CharactersWithSpaces>52</CharactersWithSpaces>
  <SharedDoc>false</SharedDoc>
  <HLinks>
    <vt:vector size="36" baseType="variant">
      <vt:variant>
        <vt:i4>6029320</vt:i4>
      </vt:variant>
      <vt:variant>
        <vt:i4>-1</vt:i4>
      </vt:variant>
      <vt:variant>
        <vt:i4>2068</vt:i4>
      </vt:variant>
      <vt:variant>
        <vt:i4>1</vt:i4>
      </vt:variant>
      <vt:variant>
        <vt:lpwstr>181126_VAN_Briefbogen_rz_word-Template</vt:lpwstr>
      </vt:variant>
      <vt:variant>
        <vt:lpwstr/>
      </vt:variant>
      <vt:variant>
        <vt:i4>6094856</vt:i4>
      </vt:variant>
      <vt:variant>
        <vt:i4>-1</vt:i4>
      </vt:variant>
      <vt:variant>
        <vt:i4>2073</vt:i4>
      </vt:variant>
      <vt:variant>
        <vt:i4>1</vt:i4>
      </vt:variant>
      <vt:variant>
        <vt:lpwstr>181127_VAN_Briefbogen_rz_word-Template</vt:lpwstr>
      </vt:variant>
      <vt:variant>
        <vt:lpwstr/>
      </vt:variant>
      <vt:variant>
        <vt:i4>6094856</vt:i4>
      </vt:variant>
      <vt:variant>
        <vt:i4>-1</vt:i4>
      </vt:variant>
      <vt:variant>
        <vt:i4>2078</vt:i4>
      </vt:variant>
      <vt:variant>
        <vt:i4>1</vt:i4>
      </vt:variant>
      <vt:variant>
        <vt:lpwstr>181127_VAN_Briefbogen_rz_word-Template</vt:lpwstr>
      </vt:variant>
      <vt:variant>
        <vt:lpwstr/>
      </vt:variant>
      <vt:variant>
        <vt:i4>6094856</vt:i4>
      </vt:variant>
      <vt:variant>
        <vt:i4>-1</vt:i4>
      </vt:variant>
      <vt:variant>
        <vt:i4>2079</vt:i4>
      </vt:variant>
      <vt:variant>
        <vt:i4>1</vt:i4>
      </vt:variant>
      <vt:variant>
        <vt:lpwstr>181127_VAN_Briefbogen_rz_word-Template</vt:lpwstr>
      </vt:variant>
      <vt:variant>
        <vt:lpwstr/>
      </vt:variant>
      <vt:variant>
        <vt:i4>3080293</vt:i4>
      </vt:variant>
      <vt:variant>
        <vt:i4>-1</vt:i4>
      </vt:variant>
      <vt:variant>
        <vt:i4>2080</vt:i4>
      </vt:variant>
      <vt:variant>
        <vt:i4>1</vt:i4>
      </vt:variant>
      <vt:variant>
        <vt:lpwstr>181126_VAN_Briefbogen_rz_word-Template_s2</vt:lpwstr>
      </vt:variant>
      <vt:variant>
        <vt:lpwstr/>
      </vt:variant>
      <vt:variant>
        <vt:i4>3080293</vt:i4>
      </vt:variant>
      <vt:variant>
        <vt:i4>-1</vt:i4>
      </vt:variant>
      <vt:variant>
        <vt:i4>2081</vt:i4>
      </vt:variant>
      <vt:variant>
        <vt:i4>1</vt:i4>
      </vt:variant>
      <vt:variant>
        <vt:lpwstr>181126_VAN_Briefbogen_rz_word-Template_s2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Dersemerz AG</dc:title>
  <dc:subject/>
  <dc:creator>Steve Koepsel</dc:creator>
  <cp:keywords/>
  <cp:lastModifiedBy>Steeeg GmbH</cp:lastModifiedBy>
  <cp:revision>2</cp:revision>
  <cp:lastPrinted>2024-07-08T09:28:00Z</cp:lastPrinted>
  <dcterms:created xsi:type="dcterms:W3CDTF">2024-09-04T08:00:00Z</dcterms:created>
  <dcterms:modified xsi:type="dcterms:W3CDTF">2024-09-04T08:00:00Z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0x0101002B5AF20715D83E4BAC5252AFBD8FB353</vt:lpwstr>
  </property>
</Properties>
</file>